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Look w:val="0600"/>
      </w:tblPr>
      <w:tblGrid>
        <w:gridCol w:w="4960"/>
        <w:gridCol w:w="679"/>
        <w:gridCol w:w="5057"/>
        <w:gridCol w:w="490"/>
        <w:gridCol w:w="5148"/>
      </w:tblGrid>
      <w:tr w:rsidR="00AA47DE" w:rsidRPr="008C1307" w:rsidTr="003C738F">
        <w:trPr>
          <w:trHeight w:val="1361"/>
        </w:trPr>
        <w:tc>
          <w:tcPr>
            <w:tcW w:w="1518" w:type="pct"/>
            <w:vMerge w:val="restart"/>
          </w:tcPr>
          <w:p w:rsidR="00AA47DE" w:rsidRPr="008C1307" w:rsidRDefault="002313EB" w:rsidP="00884888">
            <w:pPr>
              <w:pStyle w:val="Balk1"/>
              <w:rPr>
                <w:lang w:val="tr-TR"/>
              </w:rPr>
            </w:pPr>
            <w:r>
              <w:rPr>
                <w:lang w:val="tr-TR"/>
              </w:rPr>
              <w:t>COVİD-19</w:t>
            </w:r>
          </w:p>
          <w:p w:rsidR="002313EB" w:rsidRPr="00547AA9" w:rsidRDefault="002313EB" w:rsidP="002313EB">
            <w:pPr>
              <w:rPr>
                <w:sz w:val="24"/>
                <w:szCs w:val="24"/>
              </w:rPr>
            </w:pPr>
            <w:r w:rsidRPr="00547AA9">
              <w:rPr>
                <w:sz w:val="24"/>
                <w:szCs w:val="24"/>
              </w:rPr>
              <w:t>COVID-19, insandan insana bulaşabilen bir solumum yolu virüsüdür.</w:t>
            </w:r>
          </w:p>
          <w:p w:rsidR="002313EB" w:rsidRPr="00547AA9" w:rsidRDefault="002313EB" w:rsidP="002313EB">
            <w:pPr>
              <w:rPr>
                <w:sz w:val="24"/>
                <w:szCs w:val="24"/>
              </w:rPr>
            </w:pPr>
            <w:r w:rsidRPr="00547AA9">
              <w:rPr>
                <w:sz w:val="24"/>
                <w:szCs w:val="24"/>
              </w:rPr>
              <w:t xml:space="preserve">Dünyadaki ilk COVID-19 vakası Aralık 2019 tarihinde Çin’in Vuhan şehrinde, ülkemizde </w:t>
            </w:r>
            <w:r w:rsidRPr="00547AA9">
              <w:rPr>
                <w:sz w:val="24"/>
                <w:szCs w:val="24"/>
                <w:lang w:val="sv-SE"/>
              </w:rPr>
              <w:t>ise ilk vaka 11 Mart 2020’de saptanmıştır.</w:t>
            </w:r>
            <w:r w:rsidRPr="00547AA9">
              <w:rPr>
                <w:sz w:val="24"/>
                <w:szCs w:val="24"/>
              </w:rPr>
              <w:t xml:space="preserve"> </w:t>
            </w:r>
          </w:p>
          <w:p w:rsidR="00AA47DE" w:rsidRPr="00547AA9" w:rsidRDefault="00A638CA" w:rsidP="00A638CA">
            <w:pPr>
              <w:spacing w:line="276" w:lineRule="auto"/>
              <w:rPr>
                <w:noProof/>
                <w:sz w:val="24"/>
                <w:szCs w:val="24"/>
              </w:rPr>
            </w:pPr>
            <w:r w:rsidRPr="00547AA9">
              <w:rPr>
                <w:noProof/>
                <w:sz w:val="24"/>
                <w:szCs w:val="24"/>
              </w:rPr>
              <w:t>Salgın hastalıklar insanlık tarihi kadar eskidir.</w:t>
            </w:r>
          </w:p>
          <w:p w:rsidR="00AA47DE" w:rsidRPr="008C1307" w:rsidRDefault="00547AA9" w:rsidP="00884888">
            <w:pPr>
              <w:rPr>
                <w:lang w:val="tr-TR"/>
              </w:rPr>
            </w:pPr>
            <w:r>
              <w:rPr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-102672</wp:posOffset>
                  </wp:positionH>
                  <wp:positionV relativeFrom="paragraph">
                    <wp:posOffset>1156484</wp:posOffset>
                  </wp:positionV>
                  <wp:extent cx="3282290" cy="1721922"/>
                  <wp:effectExtent l="19050" t="0" r="0" b="0"/>
                  <wp:wrapNone/>
                  <wp:docPr id="8" name="Resim 6" descr="C:\Users\koray\Desktop\6ph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ay\Desktop\6ph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90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38CA" w:rsidRPr="00547AA9">
              <w:rPr>
                <w:noProof/>
                <w:sz w:val="24"/>
                <w:szCs w:val="24"/>
              </w:rPr>
              <w:t>Tarihte benzer salgın hastalık süreçleri yaşanmış ,önlemler ve sonrasında yapılan tıbbi müdahalelerle salgın hastalıklar kontrol altına alınmış ve sonlanmıştır.</w:t>
            </w:r>
            <w:r w:rsidR="006D49BF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08" w:type="pct"/>
            <w:vMerge w:val="restart"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48" w:type="pct"/>
          </w:tcPr>
          <w:p w:rsidR="00AA47DE" w:rsidRPr="008C1307" w:rsidRDefault="003E0E17" w:rsidP="004B79BF">
            <w:pPr>
              <w:pStyle w:val="Balk2"/>
              <w:rPr>
                <w:lang w:val="tr-TR"/>
              </w:rPr>
            </w:pPr>
            <w:r w:rsidRPr="00181020">
              <w:rPr>
                <w:bCs/>
              </w:rPr>
              <w:t>Covid-19 salgın hastalığının etkileri</w:t>
            </w:r>
          </w:p>
          <w:p w:rsidR="00AA47DE" w:rsidRPr="008C1307" w:rsidRDefault="003E0E17" w:rsidP="003E0E17">
            <w:pPr>
              <w:rPr>
                <w:lang w:val="tr-TR"/>
              </w:rPr>
            </w:pPr>
            <w:r w:rsidRPr="00181020">
              <w:t>Stres</w:t>
            </w:r>
            <w:r>
              <w:t xml:space="preserve"> , </w:t>
            </w:r>
            <w:r w:rsidRPr="00181020">
              <w:t>Değişen sosyal ilişkiler</w:t>
            </w:r>
            <w:r>
              <w:t xml:space="preserve">, </w:t>
            </w:r>
            <w:r w:rsidRPr="00181020">
              <w:t>Eğitim/Okul sürecindeki değişiklikler</w:t>
            </w:r>
            <w:r>
              <w:t xml:space="preserve">. </w:t>
            </w:r>
            <w:r w:rsidRPr="00181020">
              <w:t>İş sürecinde ve gelir düzeyindeki değişiklikler</w:t>
            </w:r>
            <w:r>
              <w:t xml:space="preserve">, </w:t>
            </w:r>
            <w:r w:rsidRPr="00181020">
              <w:t>Aksayan tedavi süreci</w:t>
            </w:r>
            <w:r>
              <w:t xml:space="preserve">, Kayıp / Yas, </w:t>
            </w:r>
            <w:r w:rsidRPr="00181020">
              <w:t>Korku</w:t>
            </w:r>
            <w:r>
              <w:t xml:space="preserve">, </w:t>
            </w:r>
            <w:r w:rsidRPr="00181020">
              <w:t>Kaygı /Belirsizlik</w:t>
            </w:r>
            <w:r>
              <w:t xml:space="preserve">, </w:t>
            </w:r>
            <w:r w:rsidRPr="00181020">
              <w:t>Tehdit algısı</w:t>
            </w:r>
            <w:r>
              <w:t xml:space="preserve">, Damgalanma, </w:t>
            </w:r>
            <w:r w:rsidRPr="00181020">
              <w:t>Günlük rutinlerin değişmesi</w:t>
            </w:r>
          </w:p>
        </w:tc>
        <w:tc>
          <w:tcPr>
            <w:tcW w:w="150" w:type="pct"/>
            <w:vMerge w:val="restart"/>
          </w:tcPr>
          <w:p w:rsidR="00AA47DE" w:rsidRPr="008C1307" w:rsidRDefault="002313EB" w:rsidP="00BC3FC8">
            <w:pPr>
              <w:rPr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204508</wp:posOffset>
                  </wp:positionH>
                  <wp:positionV relativeFrom="paragraph">
                    <wp:posOffset>-575954</wp:posOffset>
                  </wp:positionV>
                  <wp:extent cx="1264857" cy="1255594"/>
                  <wp:effectExtent l="19050" t="0" r="0" b="0"/>
                  <wp:wrapNone/>
                  <wp:docPr id="1" name="Resim 1" descr="C:\Users\koray\Desktop\PSİKOSOSYAL 2020\ram logo y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ay\Desktop\PSİKOSOSYAL 2020\ram logo y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98" cy="127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6" w:type="pct"/>
            <w:vMerge w:val="restart"/>
            <w:vAlign w:val="bottom"/>
          </w:tcPr>
          <w:p w:rsidR="00AA47DE" w:rsidRPr="007E6E85" w:rsidRDefault="002313EB" w:rsidP="003C738F">
            <w:pPr>
              <w:pStyle w:val="KonuBal"/>
              <w:rPr>
                <w:color w:val="C00000"/>
                <w:lang w:val="tr-TR"/>
              </w:rPr>
            </w:pPr>
            <w:r w:rsidRPr="007E6E85">
              <w:rPr>
                <w:b/>
                <w:bCs/>
                <w:noProof/>
                <w:color w:val="C00000"/>
                <w:lang w:val="tr-TR" w:eastAsia="tr-T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-3785870</wp:posOffset>
                  </wp:positionV>
                  <wp:extent cx="2041525" cy="832485"/>
                  <wp:effectExtent l="19050" t="0" r="0" b="0"/>
                  <wp:wrapNone/>
                  <wp:docPr id="2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6E85">
              <w:rPr>
                <w:b/>
                <w:bCs/>
                <w:color w:val="C00000"/>
              </w:rPr>
              <w:t>COVİD-19 SALGIN HASTALIK SÜRECİNDE PSİKOSOSYAL DESTEK</w:t>
            </w:r>
          </w:p>
          <w:p w:rsidR="00AA47DE" w:rsidRPr="002313EB" w:rsidRDefault="002313EB" w:rsidP="002313EB">
            <w:pPr>
              <w:rPr>
                <w:b/>
                <w:sz w:val="40"/>
                <w:szCs w:val="40"/>
                <w:lang w:val="tr-TR"/>
              </w:rPr>
            </w:pPr>
            <w:r w:rsidRPr="007E6E85">
              <w:rPr>
                <w:b/>
                <w:color w:val="C00000"/>
                <w:sz w:val="40"/>
                <w:szCs w:val="40"/>
                <w:lang w:val="tr-TR"/>
              </w:rPr>
              <w:t>KADİRLİ REHBERLİK VE ARAŞTIRMA MERKEZİ</w:t>
            </w:r>
          </w:p>
        </w:tc>
      </w:tr>
      <w:tr w:rsidR="00AA47DE" w:rsidRPr="008C1307" w:rsidTr="008C1307">
        <w:trPr>
          <w:trHeight w:val="4573"/>
        </w:trPr>
        <w:tc>
          <w:tcPr>
            <w:tcW w:w="1518" w:type="pct"/>
            <w:vMerge/>
          </w:tcPr>
          <w:p w:rsidR="00AA47DE" w:rsidRPr="008C1307" w:rsidRDefault="00AA47DE" w:rsidP="00884888">
            <w:pPr>
              <w:pStyle w:val="Balk1"/>
              <w:rPr>
                <w:lang w:val="tr-TR"/>
              </w:rPr>
            </w:pPr>
          </w:p>
        </w:tc>
        <w:tc>
          <w:tcPr>
            <w:tcW w:w="208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48" w:type="pct"/>
            <w:vAlign w:val="center"/>
          </w:tcPr>
          <w:p w:rsidR="00AA47DE" w:rsidRPr="00502AA7" w:rsidRDefault="00AA47DE" w:rsidP="00502AA7">
            <w:pPr>
              <w:pStyle w:val="Trnak"/>
              <w:rPr>
                <w:color w:val="C00000"/>
                <w:lang w:bidi="tr-TR"/>
              </w:rPr>
            </w:pPr>
            <w:r w:rsidRPr="00502AA7">
              <w:rPr>
                <w:rStyle w:val="TrnakChar"/>
                <w:color w:val="C00000"/>
                <w:lang w:val="tr-TR" w:bidi="tr-TR"/>
              </w:rPr>
              <w:t>“</w:t>
            </w:r>
            <w:r w:rsidR="00502AA7" w:rsidRPr="00502AA7">
              <w:rPr>
                <w:b/>
                <w:bCs/>
                <w:color w:val="C00000"/>
                <w:lang w:bidi="tr-TR"/>
              </w:rPr>
              <w:t>COVİD-19 SALGIN HASTALIK SÜRECİNDE PSİKOSOSYAL DESTEK ÇALIŞMALARI</w:t>
            </w:r>
            <w:r w:rsidRPr="00502AA7">
              <w:rPr>
                <w:rStyle w:val="TrnakChar"/>
                <w:color w:val="C00000"/>
                <w:lang w:val="tr-TR" w:bidi="tr-TR"/>
              </w:rPr>
              <w:t>”</w:t>
            </w:r>
          </w:p>
        </w:tc>
        <w:tc>
          <w:tcPr>
            <w:tcW w:w="150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76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</w:tr>
      <w:tr w:rsidR="00AD217A" w:rsidRPr="008C1307" w:rsidTr="008C1307">
        <w:trPr>
          <w:trHeight w:val="3972"/>
        </w:trPr>
        <w:tc>
          <w:tcPr>
            <w:tcW w:w="1518" w:type="pct"/>
            <w:vAlign w:val="bottom"/>
          </w:tcPr>
          <w:p w:rsidR="004B79BF" w:rsidRPr="008C1307" w:rsidRDefault="003E0E17" w:rsidP="00AA47DE">
            <w:pPr>
              <w:pStyle w:val="Balk1"/>
              <w:rPr>
                <w:lang w:val="tr-TR"/>
              </w:rPr>
            </w:pPr>
            <w:r>
              <w:rPr>
                <w:rStyle w:val="TrnakChar"/>
                <w:lang w:val="tr-TR" w:bidi="tr-TR"/>
              </w:rPr>
              <w:t>“Corona Virüs Alacağımız Tedbirlerden Güçlü Değildir.</w:t>
            </w:r>
            <w:r w:rsidR="00AA47DE" w:rsidRPr="008C1307">
              <w:rPr>
                <w:rStyle w:val="TrnakChar"/>
                <w:lang w:val="tr-TR" w:bidi="tr-TR"/>
              </w:rPr>
              <w:t>”</w:t>
            </w:r>
          </w:p>
        </w:tc>
        <w:tc>
          <w:tcPr>
            <w:tcW w:w="208" w:type="pct"/>
            <w:vMerge/>
          </w:tcPr>
          <w:p w:rsidR="004B79BF" w:rsidRPr="008C1307" w:rsidRDefault="004B79BF" w:rsidP="00BC3FC8">
            <w:pPr>
              <w:rPr>
                <w:lang w:val="tr-TR"/>
              </w:rPr>
            </w:pPr>
          </w:p>
        </w:tc>
        <w:tc>
          <w:tcPr>
            <w:tcW w:w="1548" w:type="pct"/>
          </w:tcPr>
          <w:p w:rsidR="00F32561" w:rsidRDefault="00F32561" w:rsidP="00222259">
            <w:pPr>
              <w:pStyle w:val="Girinti"/>
              <w:rPr>
                <w:lang w:val="tr-TR"/>
              </w:rPr>
            </w:pPr>
          </w:p>
          <w:p w:rsidR="00F32561" w:rsidRPr="00EF6F91" w:rsidRDefault="00EF6F91" w:rsidP="00222259">
            <w:pPr>
              <w:pStyle w:val="Girinti"/>
              <w:rPr>
                <w:sz w:val="32"/>
                <w:szCs w:val="32"/>
                <w:lang w:val="tr-TR"/>
              </w:rPr>
            </w:pPr>
            <w:r>
              <w:rPr>
                <w:iCs/>
                <w:caps/>
                <w:noProof/>
                <w:color w:val="38BDBB" w:themeColor="accent1"/>
                <w:sz w:val="32"/>
                <w:szCs w:val="32"/>
                <w:lang w:val="tr-TR" w:eastAsia="tr-T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99297</wp:posOffset>
                  </wp:positionH>
                  <wp:positionV relativeFrom="paragraph">
                    <wp:posOffset>493679</wp:posOffset>
                  </wp:positionV>
                  <wp:extent cx="349439" cy="327546"/>
                  <wp:effectExtent l="19050" t="0" r="0" b="0"/>
                  <wp:wrapNone/>
                  <wp:docPr id="5" name="Resim 4" descr="C:\Users\koray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ray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39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6F91">
              <w:rPr>
                <w:rStyle w:val="TrnakChar"/>
                <w:sz w:val="32"/>
                <w:szCs w:val="32"/>
                <w:lang w:val="tr-TR" w:bidi="tr-TR"/>
              </w:rPr>
              <w:t>“KADİRLİ REHBERLİK VE ARAŞTIRMA MERKEZİ.”</w:t>
            </w:r>
          </w:p>
          <w:p w:rsidR="0009495B" w:rsidRPr="008C1307" w:rsidRDefault="006D49BF" w:rsidP="00222259">
            <w:pPr>
              <w:pStyle w:val="Girinti"/>
              <w:rPr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126592</wp:posOffset>
                  </wp:positionH>
                  <wp:positionV relativeFrom="paragraph">
                    <wp:posOffset>271600</wp:posOffset>
                  </wp:positionV>
                  <wp:extent cx="318334" cy="341194"/>
                  <wp:effectExtent l="19050" t="0" r="5516" b="0"/>
                  <wp:wrapNone/>
                  <wp:docPr id="6" name="Resim 5" descr="C:\Users\koray\Desktop\budget-organization-service-logo-product-addres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ay\Desktop\budget-organization-service-logo-product-addres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4" cy="34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tr-TR"/>
              </w:rPr>
              <w:t>0328 718 24 67</w:t>
            </w:r>
          </w:p>
          <w:p w:rsidR="0009495B" w:rsidRPr="008C1307" w:rsidRDefault="00EF6F91" w:rsidP="00222259">
            <w:pPr>
              <w:pStyle w:val="Girinti"/>
              <w:rPr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836276</wp:posOffset>
                  </wp:positionH>
                  <wp:positionV relativeFrom="paragraph">
                    <wp:posOffset>343535</wp:posOffset>
                  </wp:positionV>
                  <wp:extent cx="1318431" cy="1119116"/>
                  <wp:effectExtent l="19050" t="0" r="0" b="0"/>
                  <wp:wrapNone/>
                  <wp:docPr id="3" name="Resim 2" descr="C:\Users\koray\Desktop\PSİKOSOSYAL 2020\ra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ay\Desktop\PSİKOSOSYAL 2020\ra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31" cy="111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49BF">
              <w:rPr>
                <w:lang w:val="tr-TR"/>
              </w:rPr>
              <w:t>Şehit Mehmet Delikuş Mah. 736. S</w:t>
            </w:r>
            <w:r w:rsidR="00502AA7">
              <w:rPr>
                <w:lang w:val="tr-TR"/>
              </w:rPr>
              <w:t>k</w:t>
            </w:r>
            <w:r w:rsidR="006D49BF">
              <w:rPr>
                <w:lang w:val="tr-TR"/>
              </w:rPr>
              <w:t xml:space="preserve"> No:33/2 Kadirli/OSMANİYE</w:t>
            </w:r>
          </w:p>
          <w:p w:rsidR="004B79BF" w:rsidRPr="008C1307" w:rsidRDefault="0009495B" w:rsidP="00F32561">
            <w:pPr>
              <w:pStyle w:val="Girinti"/>
              <w:rPr>
                <w:lang w:val="tr-TR"/>
              </w:rPr>
            </w:pPr>
            <w:r w:rsidRPr="008C1307">
              <w:rPr>
                <w:lang w:val="tr-TR" w:bidi="tr-TR"/>
              </w:rPr>
              <w:t xml:space="preserve"> </w:t>
            </w:r>
          </w:p>
        </w:tc>
        <w:tc>
          <w:tcPr>
            <w:tcW w:w="150" w:type="pct"/>
            <w:vMerge/>
          </w:tcPr>
          <w:p w:rsidR="004B79BF" w:rsidRPr="008C1307" w:rsidRDefault="004B79BF" w:rsidP="00BC3FC8">
            <w:pPr>
              <w:rPr>
                <w:lang w:val="tr-TR"/>
              </w:rPr>
            </w:pPr>
          </w:p>
        </w:tc>
        <w:tc>
          <w:tcPr>
            <w:tcW w:w="1576" w:type="pct"/>
            <w:vMerge/>
          </w:tcPr>
          <w:p w:rsidR="004B79BF" w:rsidRPr="008C1307" w:rsidRDefault="004B79BF" w:rsidP="00BC3FC8">
            <w:pPr>
              <w:rPr>
                <w:lang w:val="tr-TR"/>
              </w:rPr>
            </w:pPr>
          </w:p>
        </w:tc>
      </w:tr>
    </w:tbl>
    <w:p w:rsidR="008C2FB8" w:rsidRPr="008C1307" w:rsidRDefault="008C2FB8">
      <w:pPr>
        <w:rPr>
          <w:lang w:val="tr-TR"/>
        </w:rPr>
      </w:pPr>
      <w:r w:rsidRPr="008C1307">
        <w:rPr>
          <w:lang w:val="tr-TR" w:bidi="tr-TR"/>
        </w:rPr>
        <w:br w:type="page"/>
      </w:r>
    </w:p>
    <w:tbl>
      <w:tblPr>
        <w:tblW w:w="5000" w:type="pct"/>
        <w:tblLayout w:type="fixed"/>
        <w:tblLook w:val="0600"/>
      </w:tblPr>
      <w:tblGrid>
        <w:gridCol w:w="4960"/>
        <w:gridCol w:w="679"/>
        <w:gridCol w:w="5057"/>
        <w:gridCol w:w="490"/>
        <w:gridCol w:w="5148"/>
      </w:tblGrid>
      <w:tr w:rsidR="00AA47DE" w:rsidRPr="008C1307" w:rsidTr="00AA47DE">
        <w:trPr>
          <w:trHeight w:val="945"/>
        </w:trPr>
        <w:tc>
          <w:tcPr>
            <w:tcW w:w="1518" w:type="pct"/>
            <w:vMerge w:val="restart"/>
          </w:tcPr>
          <w:p w:rsidR="00AA47DE" w:rsidRPr="008C1307" w:rsidRDefault="00337578" w:rsidP="003B4E43">
            <w:pPr>
              <w:pStyle w:val="Balk1"/>
              <w:rPr>
                <w:lang w:val="tr-TR"/>
              </w:rPr>
            </w:pPr>
            <w:r>
              <w:rPr>
                <w:lang w:val="tr-TR"/>
              </w:rPr>
              <w:lastRenderedPageBreak/>
              <w:t>ne zaman destek almalısınız</w:t>
            </w:r>
            <w:r w:rsidR="006B56F1">
              <w:rPr>
                <w:lang w:val="tr-TR"/>
              </w:rPr>
              <w:t>?</w:t>
            </w:r>
          </w:p>
          <w:p w:rsidR="007349EA" w:rsidRPr="008F00E3" w:rsidRDefault="00C73109" w:rsidP="00337578">
            <w:pPr>
              <w:numPr>
                <w:ilvl w:val="0"/>
                <w:numId w:val="24"/>
              </w:numPr>
              <w:spacing w:after="0" w:line="276" w:lineRule="auto"/>
              <w:rPr>
                <w:bCs/>
                <w:sz w:val="24"/>
                <w:szCs w:val="24"/>
                <w:lang w:val="tr-TR"/>
              </w:rPr>
            </w:pPr>
            <w:r w:rsidRPr="008F00E3">
              <w:rPr>
                <w:bCs/>
                <w:sz w:val="24"/>
                <w:szCs w:val="24"/>
                <w:lang w:val="tr-TR"/>
              </w:rPr>
              <w:t>Stres tepkilerinde zamanla herhangi bir azalma</w:t>
            </w:r>
            <w:r w:rsidR="00337578" w:rsidRPr="008F00E3">
              <w:rPr>
                <w:bCs/>
                <w:sz w:val="24"/>
                <w:szCs w:val="24"/>
                <w:lang w:val="tr-TR"/>
              </w:rPr>
              <w:t xml:space="preserve"> </w:t>
            </w:r>
            <w:r w:rsidRPr="008F00E3">
              <w:rPr>
                <w:bCs/>
                <w:sz w:val="24"/>
                <w:szCs w:val="24"/>
                <w:lang w:val="tr-TR"/>
              </w:rPr>
              <w:t>olmuyorsa, sıklığı ve şiddeti giderek artıyorsa,</w:t>
            </w:r>
          </w:p>
          <w:p w:rsidR="007349EA" w:rsidRPr="008F00E3" w:rsidRDefault="00C73109" w:rsidP="00337578">
            <w:pPr>
              <w:numPr>
                <w:ilvl w:val="0"/>
                <w:numId w:val="24"/>
              </w:numPr>
              <w:spacing w:after="0" w:line="276" w:lineRule="auto"/>
              <w:rPr>
                <w:bCs/>
                <w:sz w:val="24"/>
                <w:szCs w:val="24"/>
                <w:lang w:val="tr-TR"/>
              </w:rPr>
            </w:pPr>
            <w:r w:rsidRPr="008F00E3">
              <w:rPr>
                <w:bCs/>
                <w:sz w:val="24"/>
                <w:szCs w:val="24"/>
                <w:lang w:val="tr-TR"/>
              </w:rPr>
              <w:t xml:space="preserve"> Günlük hayatınızı (ailenizi ve işinizi) ciddi şekilde olumsuz etkiliyorsa,</w:t>
            </w:r>
          </w:p>
          <w:p w:rsidR="007349EA" w:rsidRPr="008F00E3" w:rsidRDefault="00C73109" w:rsidP="00337578">
            <w:pPr>
              <w:numPr>
                <w:ilvl w:val="0"/>
                <w:numId w:val="24"/>
              </w:numPr>
              <w:spacing w:after="0" w:line="276" w:lineRule="auto"/>
              <w:rPr>
                <w:bCs/>
                <w:sz w:val="24"/>
                <w:szCs w:val="24"/>
                <w:lang w:val="tr-TR"/>
              </w:rPr>
            </w:pPr>
            <w:r w:rsidRPr="008F00E3">
              <w:rPr>
                <w:bCs/>
                <w:sz w:val="24"/>
                <w:szCs w:val="24"/>
                <w:lang w:val="tr-TR"/>
              </w:rPr>
              <w:t xml:space="preserve"> Bir nedeni olmaksızın, çok yoğun korku ve endişe yaşıyorsanız,</w:t>
            </w:r>
          </w:p>
          <w:p w:rsidR="007349EA" w:rsidRPr="008F00E3" w:rsidRDefault="00C73109" w:rsidP="00337578">
            <w:pPr>
              <w:numPr>
                <w:ilvl w:val="0"/>
                <w:numId w:val="24"/>
              </w:numPr>
              <w:spacing w:after="0" w:line="276" w:lineRule="auto"/>
              <w:rPr>
                <w:bCs/>
                <w:sz w:val="24"/>
                <w:szCs w:val="24"/>
                <w:lang w:val="tr-TR"/>
              </w:rPr>
            </w:pPr>
            <w:r w:rsidRPr="008F00E3">
              <w:rPr>
                <w:bCs/>
                <w:sz w:val="24"/>
                <w:szCs w:val="24"/>
                <w:lang w:val="tr-TR"/>
              </w:rPr>
              <w:t>Aşırı kaygı ve panik belirtileri gösteriyorsanız (nefessiz kalma, sürekli titreme ve baş dönmesi, kalp atışının sürekli hızlanması, yüksek tansiyon, aşırı irkilme tepkileri vb.),</w:t>
            </w:r>
          </w:p>
          <w:p w:rsidR="007349EA" w:rsidRPr="008F00E3" w:rsidRDefault="00C73109" w:rsidP="00337578">
            <w:pPr>
              <w:numPr>
                <w:ilvl w:val="0"/>
                <w:numId w:val="24"/>
              </w:numPr>
              <w:spacing w:after="0" w:line="276" w:lineRule="auto"/>
              <w:rPr>
                <w:bCs/>
                <w:sz w:val="24"/>
                <w:szCs w:val="24"/>
                <w:lang w:val="tr-TR"/>
              </w:rPr>
            </w:pPr>
            <w:r w:rsidRPr="008F00E3">
              <w:rPr>
                <w:bCs/>
                <w:sz w:val="24"/>
                <w:szCs w:val="24"/>
                <w:lang w:val="tr-TR"/>
              </w:rPr>
              <w:t>Geleceğe ve sevdiklerinize dair  yoğun endişe ve umutsuzluk</w:t>
            </w:r>
            <w:r w:rsidRPr="008F00E3">
              <w:rPr>
                <w:bCs/>
                <w:sz w:val="24"/>
                <w:szCs w:val="24"/>
                <w:lang w:val="tr-TR"/>
              </w:rPr>
              <w:br/>
              <w:t xml:space="preserve">hissediyorsanız </w:t>
            </w:r>
          </w:p>
          <w:p w:rsidR="000733C0" w:rsidRDefault="000733C0" w:rsidP="006B56F1">
            <w:pPr>
              <w:spacing w:after="0" w:line="276" w:lineRule="auto"/>
              <w:rPr>
                <w:lang w:val="tr-TR"/>
              </w:rPr>
            </w:pPr>
          </w:p>
          <w:p w:rsidR="000733C0" w:rsidRPr="008C1307" w:rsidRDefault="00AF1C36" w:rsidP="007C30ED">
            <w:pPr>
              <w:spacing w:after="0" w:line="276" w:lineRule="auto"/>
              <w:ind w:left="720"/>
              <w:rPr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1987739</wp:posOffset>
                  </wp:positionH>
                  <wp:positionV relativeFrom="paragraph">
                    <wp:posOffset>701</wp:posOffset>
                  </wp:positionV>
                  <wp:extent cx="1291135" cy="1869743"/>
                  <wp:effectExtent l="19050" t="0" r="4265" b="0"/>
                  <wp:wrapNone/>
                  <wp:docPr id="24" name="Res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5150" t="15200" r="36275" b="12133"/>
                          <a:stretch/>
                        </pic:blipFill>
                        <pic:spPr bwMode="auto">
                          <a:xfrm>
                            <a:off x="0" y="0"/>
                            <a:ext cx="1291135" cy="186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C30ED" w:rsidRPr="007C30ED">
              <w:rPr>
                <w:noProof/>
                <w:lang w:val="tr-TR" w:eastAsia="tr-TR"/>
              </w:rPr>
              <w:drawing>
                <wp:inline distT="0" distB="0" distL="0" distR="0">
                  <wp:extent cx="1427613" cy="1841106"/>
                  <wp:effectExtent l="19050" t="0" r="1137" b="0"/>
                  <wp:docPr id="23" name="Res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2388" t="14983" r="33937" b="18488"/>
                          <a:stretch/>
                        </pic:blipFill>
                        <pic:spPr bwMode="auto">
                          <a:xfrm>
                            <a:off x="0" y="0"/>
                            <a:ext cx="1427227" cy="18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pct"/>
            <w:vMerge w:val="restart"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48" w:type="pct"/>
          </w:tcPr>
          <w:p w:rsidR="00AA47DE" w:rsidRPr="008C1307" w:rsidRDefault="00AA47DE" w:rsidP="003B4E43">
            <w:pPr>
              <w:rPr>
                <w:lang w:val="tr-TR"/>
              </w:rPr>
            </w:pPr>
          </w:p>
        </w:tc>
        <w:tc>
          <w:tcPr>
            <w:tcW w:w="150" w:type="pct"/>
            <w:vMerge w:val="restart"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76" w:type="pct"/>
            <w:vMerge w:val="restart"/>
          </w:tcPr>
          <w:p w:rsidR="00AA47DE" w:rsidRPr="008C1307" w:rsidRDefault="007C30ED" w:rsidP="00BC3FC8">
            <w:pPr>
              <w:rPr>
                <w:lang w:val="tr-TR"/>
              </w:rPr>
            </w:pPr>
            <w:r w:rsidRPr="007C30ED">
              <w:rPr>
                <w:rFonts w:asciiTheme="majorHAnsi" w:eastAsiaTheme="majorEastAsia" w:hAnsiTheme="majorHAnsi" w:cstheme="majorBidi"/>
                <w:b/>
                <w:bCs/>
                <w:caps/>
                <w:sz w:val="40"/>
                <w:szCs w:val="32"/>
              </w:rPr>
              <w:t>Covid-19 sürecinde psikososyal destek hizmetleri kapsamında hazırlanan içerikler</w:t>
            </w:r>
          </w:p>
        </w:tc>
      </w:tr>
      <w:tr w:rsidR="00AA47DE" w:rsidRPr="008C1307" w:rsidTr="00AA47DE">
        <w:trPr>
          <w:trHeight w:val="885"/>
        </w:trPr>
        <w:tc>
          <w:tcPr>
            <w:tcW w:w="1518" w:type="pct"/>
            <w:vMerge/>
          </w:tcPr>
          <w:p w:rsidR="00AA47DE" w:rsidRPr="008C1307" w:rsidRDefault="00AA47DE" w:rsidP="003B4E43">
            <w:pPr>
              <w:pStyle w:val="Balk1"/>
              <w:rPr>
                <w:lang w:val="tr-TR"/>
              </w:rPr>
            </w:pPr>
          </w:p>
        </w:tc>
        <w:tc>
          <w:tcPr>
            <w:tcW w:w="208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48" w:type="pct"/>
            <w:vMerge w:val="restart"/>
          </w:tcPr>
          <w:p w:rsidR="007C30ED" w:rsidRPr="008F00E3" w:rsidRDefault="007C30ED" w:rsidP="007C30ED">
            <w:pPr>
              <w:pStyle w:val="Balk1"/>
              <w:rPr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color w:val="002060"/>
                <w:sz w:val="24"/>
                <w:szCs w:val="24"/>
                <w:lang w:val="tr-TR"/>
              </w:rPr>
              <w:t>yeni normal ve kontrollü sosyal hayat</w:t>
            </w:r>
          </w:p>
          <w:p w:rsidR="007C30ED" w:rsidRPr="008F00E3" w:rsidRDefault="007C30ED" w:rsidP="007C30ED">
            <w:pPr>
              <w:numPr>
                <w:ilvl w:val="0"/>
                <w:numId w:val="25"/>
              </w:num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Covid-19 salgın hastalığının tamamen ortadan kalkmaması sebebiyle eski yaşam alışkanlıklarımıza dönebilmiş değiliz.</w:t>
            </w:r>
          </w:p>
          <w:p w:rsidR="007C30ED" w:rsidRPr="008F00E3" w:rsidRDefault="007C30ED" w:rsidP="007C30ED">
            <w:pPr>
              <w:numPr>
                <w:ilvl w:val="0"/>
                <w:numId w:val="25"/>
              </w:num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Yeni normal kavramı; salgın hastalıktan korunmak için, önlemler alarak günlük yaşantımıza devam etmektir. </w:t>
            </w:r>
          </w:p>
          <w:p w:rsidR="007C30ED" w:rsidRPr="008F00E3" w:rsidRDefault="007C30ED" w:rsidP="007C30ED">
            <w:pPr>
              <w:numPr>
                <w:ilvl w:val="0"/>
                <w:numId w:val="25"/>
              </w:num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Salgın hastalığın azalarak sonlanması için bireysel olarak alacağımız önlemler hem kendimizi hem de toplumu yakından ilgilendirmektedir. </w:t>
            </w:r>
          </w:p>
          <w:p w:rsidR="007349EA" w:rsidRPr="008F00E3" w:rsidRDefault="00C73109" w:rsidP="007C30ED">
            <w:pPr>
              <w:numPr>
                <w:ilvl w:val="0"/>
                <w:numId w:val="26"/>
              </w:num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Yeni normal kavramı beraberinde kontrollü sosyal hayat kavramını da getirmektedir. </w:t>
            </w:r>
          </w:p>
          <w:p w:rsidR="007C30ED" w:rsidRPr="008F00E3" w:rsidRDefault="00C73109" w:rsidP="007C30ED">
            <w:pPr>
              <w:numPr>
                <w:ilvl w:val="0"/>
                <w:numId w:val="26"/>
              </w:num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Yeni normal – kontrollü sosyal hayat kavramları ile ilgili tüm bireylerin birtakım sorumlulukları bulunmaktadır. </w:t>
            </w:r>
          </w:p>
          <w:p w:rsidR="007349EA" w:rsidRPr="008F00E3" w:rsidRDefault="00C73109" w:rsidP="007C30ED">
            <w:pPr>
              <w:spacing w:after="0" w:line="276" w:lineRule="auto"/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</w:pP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Maske kullanmak,</w:t>
            </w:r>
            <w:r w:rsidR="007C30ED"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 </w:t>
            </w: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Zorunlu olmadıkça kalabalık ortamlardan uzak durmak,</w:t>
            </w:r>
            <w:r w:rsidR="007C30ED"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 </w:t>
            </w: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Tokalaşma, sarılma gibi yakın temas içeren sosyal ilişkilerden uzak durmak,</w:t>
            </w:r>
            <w:r w:rsidR="007C30ED"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 </w:t>
            </w: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El hijyeni başta olmak üzere kişisel temizliğe dikkat etmek,</w:t>
            </w:r>
            <w:r w:rsidR="007C30ED"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 xml:space="preserve"> </w:t>
            </w:r>
            <w:r w:rsidRPr="008F00E3">
              <w:rPr>
                <w:rFonts w:asciiTheme="majorHAnsi" w:hAnsiTheme="majorHAnsi" w:cstheme="majorHAnsi"/>
                <w:color w:val="002060"/>
                <w:sz w:val="24"/>
                <w:szCs w:val="24"/>
                <w:lang w:val="tr-TR"/>
              </w:rPr>
              <w:t>Hastalık belirtileri gösteriyorsak zaman kaybetmeden doktora başvurmak ve gerektiğinde bireysel karantina uygulamak,</w:t>
            </w:r>
          </w:p>
          <w:p w:rsidR="000733C0" w:rsidRPr="008C1307" w:rsidRDefault="000733C0" w:rsidP="007C30ED">
            <w:pPr>
              <w:spacing w:after="0" w:line="276" w:lineRule="auto"/>
              <w:rPr>
                <w:lang w:val="tr-TR"/>
              </w:rPr>
            </w:pPr>
          </w:p>
        </w:tc>
        <w:tc>
          <w:tcPr>
            <w:tcW w:w="150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  <w:tc>
          <w:tcPr>
            <w:tcW w:w="1576" w:type="pct"/>
            <w:vMerge/>
          </w:tcPr>
          <w:p w:rsidR="00AA47DE" w:rsidRPr="008C1307" w:rsidRDefault="00AA47DE" w:rsidP="00BC3FC8">
            <w:pPr>
              <w:rPr>
                <w:lang w:val="tr-TR"/>
              </w:rPr>
            </w:pPr>
          </w:p>
        </w:tc>
      </w:tr>
      <w:tr w:rsidR="00AA47DE" w:rsidRPr="008C1307" w:rsidTr="00DF23E6">
        <w:trPr>
          <w:trHeight w:val="8055"/>
        </w:trPr>
        <w:tc>
          <w:tcPr>
            <w:tcW w:w="1518" w:type="pct"/>
            <w:vMerge/>
          </w:tcPr>
          <w:p w:rsidR="00AA47DE" w:rsidRPr="008C1307" w:rsidRDefault="00AA47DE" w:rsidP="00AA47DE">
            <w:pPr>
              <w:pStyle w:val="Balk1"/>
              <w:rPr>
                <w:lang w:val="tr-TR"/>
              </w:rPr>
            </w:pPr>
          </w:p>
        </w:tc>
        <w:tc>
          <w:tcPr>
            <w:tcW w:w="208" w:type="pct"/>
            <w:vMerge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  <w:tc>
          <w:tcPr>
            <w:tcW w:w="1548" w:type="pct"/>
            <w:vMerge/>
          </w:tcPr>
          <w:p w:rsidR="00AA47DE" w:rsidRPr="008C1307" w:rsidRDefault="00AA47DE" w:rsidP="00AA47DE">
            <w:pPr>
              <w:pStyle w:val="Balk2"/>
              <w:rPr>
                <w:lang w:val="tr-TR"/>
              </w:rPr>
            </w:pPr>
          </w:p>
        </w:tc>
        <w:tc>
          <w:tcPr>
            <w:tcW w:w="150" w:type="pct"/>
            <w:vMerge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  <w:tc>
          <w:tcPr>
            <w:tcW w:w="1576" w:type="pct"/>
            <w:vMerge w:val="restart"/>
          </w:tcPr>
          <w:p w:rsidR="006B56F1" w:rsidRDefault="007C30ED" w:rsidP="00AA47DE">
            <w:pPr>
              <w:pStyle w:val="Balk1"/>
              <w:rPr>
                <w:lang w:val="tr-TR"/>
              </w:rPr>
            </w:pPr>
            <w:r w:rsidRPr="007C30ED">
              <w:rPr>
                <w:noProof/>
                <w:lang w:val="tr-TR" w:eastAsia="tr-TR"/>
              </w:rPr>
              <w:drawing>
                <wp:inline distT="0" distB="0" distL="0" distR="0">
                  <wp:extent cx="1259394" cy="2160000"/>
                  <wp:effectExtent l="19050" t="0" r="0" b="0"/>
                  <wp:docPr id="20" name="Res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5722" t="14845" r="37270" b="16152"/>
                          <a:stretch/>
                        </pic:blipFill>
                        <pic:spPr bwMode="auto">
                          <a:xfrm>
                            <a:off x="0" y="0"/>
                            <a:ext cx="12593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30ED">
              <w:rPr>
                <w:noProof/>
                <w:lang w:val="tr-TR" w:eastAsia="tr-TR"/>
              </w:rPr>
              <w:drawing>
                <wp:inline distT="0" distB="0" distL="0" distR="0">
                  <wp:extent cx="1258760" cy="2160000"/>
                  <wp:effectExtent l="19050" t="0" r="0" b="0"/>
                  <wp:docPr id="21" name="Res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6275" t="15467" r="37175" b="16666"/>
                          <a:stretch/>
                        </pic:blipFill>
                        <pic:spPr bwMode="auto">
                          <a:xfrm>
                            <a:off x="0" y="0"/>
                            <a:ext cx="12587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1C36" w:rsidRPr="00AF1C36">
              <w:rPr>
                <w:rFonts w:asciiTheme="minorHAnsi" w:eastAsiaTheme="minorHAnsi" w:hAnsiTheme="minorHAnsi" w:cs="Times New Roman"/>
                <w:b w:val="0"/>
                <w:caps w:val="0"/>
                <w:noProof/>
                <w:sz w:val="20"/>
                <w:szCs w:val="20"/>
                <w:lang w:val="tr-TR" w:eastAsia="tr-TR"/>
              </w:rPr>
              <w:t xml:space="preserve"> </w:t>
            </w:r>
          </w:p>
          <w:p w:rsidR="00425D46" w:rsidRDefault="007C30ED" w:rsidP="00425D46">
            <w:pPr>
              <w:pStyle w:val="Girinti"/>
              <w:jc w:val="center"/>
              <w:rPr>
                <w:rStyle w:val="TrnakChar"/>
                <w:b/>
                <w:sz w:val="32"/>
                <w:szCs w:val="32"/>
                <w:lang w:val="tr-TR" w:bidi="tr-TR"/>
              </w:rPr>
            </w:pPr>
            <w:r w:rsidRPr="00425D46">
              <w:rPr>
                <w:rStyle w:val="TrnakChar"/>
                <w:b/>
                <w:sz w:val="32"/>
                <w:szCs w:val="32"/>
                <w:lang w:val="tr-TR" w:bidi="tr-TR"/>
              </w:rPr>
              <w:t xml:space="preserve"> </w:t>
            </w:r>
            <w:r w:rsidR="00425D46" w:rsidRPr="00425D46">
              <w:rPr>
                <w:rStyle w:val="TrnakChar"/>
                <w:b/>
                <w:sz w:val="32"/>
                <w:szCs w:val="32"/>
                <w:lang w:val="tr-TR" w:bidi="tr-TR"/>
              </w:rPr>
              <w:t>“KADİRLİ REHBERLİK VE ARAŞTIRMA MERKEZİ</w:t>
            </w:r>
            <w:r w:rsidR="00425D46">
              <w:rPr>
                <w:rStyle w:val="TrnakChar"/>
                <w:b/>
                <w:sz w:val="32"/>
                <w:szCs w:val="32"/>
                <w:lang w:val="tr-TR" w:bidi="tr-TR"/>
              </w:rPr>
              <w:t xml:space="preserve"> her zaman yanınızda</w:t>
            </w:r>
            <w:r w:rsidR="00425D46" w:rsidRPr="00425D46">
              <w:rPr>
                <w:rStyle w:val="TrnakChar"/>
                <w:b/>
                <w:sz w:val="32"/>
                <w:szCs w:val="32"/>
                <w:lang w:val="tr-TR" w:bidi="tr-TR"/>
              </w:rPr>
              <w:t>.”</w:t>
            </w:r>
          </w:p>
          <w:p w:rsidR="000733C0" w:rsidRPr="00425D46" w:rsidRDefault="000733C0" w:rsidP="00425D46">
            <w:pPr>
              <w:pStyle w:val="Girinti"/>
              <w:jc w:val="center"/>
              <w:rPr>
                <w:b/>
                <w:sz w:val="32"/>
                <w:szCs w:val="32"/>
                <w:lang w:val="tr-TR"/>
              </w:rPr>
            </w:pPr>
          </w:p>
          <w:p w:rsidR="000733C0" w:rsidRPr="00547AA9" w:rsidRDefault="000733C0" w:rsidP="000733C0">
            <w:pPr>
              <w:pStyle w:val="Girinti"/>
              <w:rPr>
                <w:b/>
                <w:color w:val="auto"/>
                <w:sz w:val="24"/>
                <w:szCs w:val="24"/>
                <w:lang w:val="tr-TR"/>
              </w:rPr>
            </w:pPr>
            <w:r w:rsidRPr="00547AA9">
              <w:rPr>
                <w:b/>
                <w:noProof/>
                <w:color w:val="auto"/>
                <w:sz w:val="24"/>
                <w:szCs w:val="24"/>
                <w:lang w:val="tr-TR" w:eastAsia="tr-TR"/>
              </w:rPr>
              <w:t xml:space="preserve">Telefon: </w:t>
            </w:r>
            <w:r w:rsidRPr="00547AA9">
              <w:rPr>
                <w:b/>
                <w:color w:val="auto"/>
                <w:sz w:val="24"/>
                <w:szCs w:val="24"/>
                <w:lang w:val="tr-TR"/>
              </w:rPr>
              <w:t>0328 718 24 67</w:t>
            </w:r>
          </w:p>
          <w:p w:rsidR="000733C0" w:rsidRPr="00547AA9" w:rsidRDefault="000733C0" w:rsidP="000733C0">
            <w:pPr>
              <w:pStyle w:val="Girinti"/>
              <w:rPr>
                <w:b/>
                <w:color w:val="auto"/>
                <w:sz w:val="24"/>
                <w:szCs w:val="24"/>
                <w:lang w:val="tr-TR"/>
              </w:rPr>
            </w:pPr>
            <w:r w:rsidRPr="00547AA9">
              <w:rPr>
                <w:b/>
                <w:color w:val="auto"/>
                <w:sz w:val="24"/>
                <w:szCs w:val="24"/>
                <w:lang w:val="tr-TR"/>
              </w:rPr>
              <w:t xml:space="preserve">Adres: Şehit Mehmet Delikuş Mah. 736. Sk No:33/2 Kadirli/OSMANİYE </w:t>
            </w:r>
          </w:p>
          <w:p w:rsidR="00425D46" w:rsidRPr="008C1307" w:rsidRDefault="00425D46" w:rsidP="00AA47DE">
            <w:pPr>
              <w:rPr>
                <w:lang w:val="tr-TR"/>
              </w:rPr>
            </w:pPr>
          </w:p>
        </w:tc>
      </w:tr>
      <w:tr w:rsidR="00AA47DE" w:rsidRPr="008C1307" w:rsidTr="00D44B2D">
        <w:trPr>
          <w:trHeight w:val="241"/>
        </w:trPr>
        <w:tc>
          <w:tcPr>
            <w:tcW w:w="1518" w:type="pct"/>
          </w:tcPr>
          <w:p w:rsidR="00502AA7" w:rsidRPr="008C1307" w:rsidRDefault="00502AA7" w:rsidP="00502AA7">
            <w:pPr>
              <w:spacing w:after="0"/>
              <w:rPr>
                <w:lang w:val="tr-TR"/>
              </w:rPr>
            </w:pPr>
          </w:p>
        </w:tc>
        <w:tc>
          <w:tcPr>
            <w:tcW w:w="208" w:type="pct"/>
            <w:vMerge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  <w:tc>
          <w:tcPr>
            <w:tcW w:w="1548" w:type="pct"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  <w:tc>
          <w:tcPr>
            <w:tcW w:w="150" w:type="pct"/>
            <w:vMerge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  <w:tc>
          <w:tcPr>
            <w:tcW w:w="1576" w:type="pct"/>
            <w:vMerge/>
          </w:tcPr>
          <w:p w:rsidR="00AA47DE" w:rsidRPr="008C1307" w:rsidRDefault="00AA47DE" w:rsidP="00AA47DE">
            <w:pPr>
              <w:rPr>
                <w:lang w:val="tr-TR"/>
              </w:rPr>
            </w:pPr>
          </w:p>
        </w:tc>
      </w:tr>
    </w:tbl>
    <w:p w:rsidR="008A67F7" w:rsidRPr="008C1307" w:rsidRDefault="008A67F7" w:rsidP="00282B17">
      <w:pPr>
        <w:rPr>
          <w:lang w:val="tr-TR"/>
        </w:rPr>
      </w:pPr>
    </w:p>
    <w:sectPr w:rsidR="008A67F7" w:rsidRPr="008C1307" w:rsidSect="00DF23E6">
      <w:headerReference w:type="default" r:id="rId21"/>
      <w:headerReference w:type="first" r:id="rId22"/>
      <w:type w:val="continuous"/>
      <w:pgSz w:w="16838" w:h="11906" w:orient="landscape" w:code="9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53D" w:rsidRDefault="00F3153D" w:rsidP="00180323">
      <w:pPr>
        <w:spacing w:after="0"/>
      </w:pPr>
      <w:r>
        <w:separator/>
      </w:r>
    </w:p>
  </w:endnote>
  <w:endnote w:type="continuationSeparator" w:id="0">
    <w:p w:rsidR="00F3153D" w:rsidRDefault="00F3153D" w:rsidP="0018032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53D" w:rsidRDefault="00F3153D" w:rsidP="00180323">
      <w:pPr>
        <w:spacing w:after="0"/>
      </w:pPr>
      <w:r>
        <w:separator/>
      </w:r>
    </w:p>
  </w:footnote>
  <w:footnote w:type="continuationSeparator" w:id="0">
    <w:p w:rsidR="00F3153D" w:rsidRDefault="00F3153D" w:rsidP="0018032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7B1" w:rsidRDefault="00CA1DCA">
    <w:pPr>
      <w:pStyle w:val="stbilgi"/>
    </w:pPr>
    <w:r>
      <w:rPr>
        <w:noProof/>
        <w:lang w:val="tr-TR" w:bidi="tr-TR"/>
      </w:rPr>
      <w:pict>
        <v:group id="Grup 37" o:spid="_x0000_s4105" alt="İki küçük kız çocuğu yanak yanağa sarılır" style="position:absolute;margin-left:0;margin-top:0;width:11in;height:612.35pt;z-index:251671552;mso-width-percent:1000;mso-height-percent:1000;mso-position-horizontal:center;mso-position-horizontal-relative:page;mso-position-vertical:center;mso-position-vertical-relative:page;mso-width-percent:1000;mso-height-percent:1000" coordsize="100583,777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">
          <v:rect id="Otomatik Şekil 3" o:spid="_x0000_s4111" style="position:absolute;width:100583;height:61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<o:lock v:ext="edit" aspectratio="t" text="t"/>
          </v:rect>
          <v:shape id="Serbest Form 5" o:spid="_x0000_s4110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" path="m890,l,555r890,554l890,xe" fillcolor="black [3213]" stroked="f">
            <v:path arrowok="t" o:connecttype="custom" o:connectlocs="1618801,0;0,1009476;1618801,2017134;1618801,0" o:connectangles="0,0,0,0"/>
          </v:shape>
          <v:shape id="Serbest Form 6" o:spid="_x0000_s410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" path="m3689,l,2,,3190,3689,916,3689,xe" fillcolor="#38bdbb [3204]" stroked="f">
            <v:path arrowok="t" o:connecttype="custom" o:connectlocs="6709837,0;0,3638;0,5802216;6709837,1666091;6709837,0" o:connectangles="0,0,0,0,0"/>
          </v:shape>
          <v:shape id="Serbest Form 7" o:spid="_x0000_s4108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" path="m499,l878,r,857l,311,499,xe" fillcolor="black [3213]" stroked="f">
            <v:path arrowok="t" o:connecttype="custom" o:connectlocs="907620,0;1596974,0;1596974,1558777;0,565671;907620,0" o:connectangles="0,0,0,0,0"/>
          </v:shape>
          <v:shape id="Serbest Form 8" o:spid="_x0000_s4107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" path="m518,r613,l1131,1027,,323,518,xe" fillcolor="#38bdbb [3204]" stroked="f">
            <v:path arrowok="t" o:connecttype="custom" o:connectlocs="942178,0;2057150,0;2057150,1867986;0,587497;942178,0" o:connectangles="0,0,0,0,0"/>
          </v:shape>
          <v:shape id="Serbest Form: Şekil 12" o:spid="_x0000_s4106" alt="İki küçük kız kucaklaşır ve gülümserler" style="position:absolute;left:33528;top:16668;width:33558;height:61100;visibility:visible;mso-wrap-style:square;v-text-anchor:middle" coordsize="3355827,610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" path="m3355827,r,6109925l,6109925,,2068622,3355827,xe" stroked="f" strokeweight="1pt">
            <v:fill r:id="rId1" o:title="İki küçük kız kucaklaşır ve gülümserler" recolor="t" rotate="t" type="frame"/>
            <v:stroke joinstyle="miter"/>
            <v:path arrowok="t" o:connecttype="custom" o:connectlocs="3355827,0;3355827,6109925;0,6109925;0,2068622" o:connectangles="0,0,0,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323" w:rsidRPr="004D5B70" w:rsidRDefault="00CA1DCA" w:rsidP="004D5B70">
    <w:pPr>
      <w:pStyle w:val="stbilgi"/>
    </w:pPr>
    <w:r>
      <w:rPr>
        <w:noProof/>
        <w:lang w:val="tr-TR" w:bidi="tr-TR"/>
      </w:rPr>
      <w:pict>
        <v:group id="Grup 15" o:spid="_x0000_s4097" alt="Yeşil çimenlere yatmış gülen bir çocuğun yukarıdan görüntüsü" style="position:absolute;margin-left:0;margin-top:0;width:791.65pt;height:614.5pt;z-index:251663360;mso-width-percent:1000;mso-height-percent:1000;mso-position-horizontal:center;mso-position-horizontal-relative:page;mso-position-vertical:center;mso-position-vertical-relative:page;mso-width-percent:1000;mso-height-percent:1000" coordsize="100536,780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">
          <v:rect id="Otomatik Şekil 3" o:spid="_x0000_s4104" style="position:absolute;width:100425;height:77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<o:lock v:ext="edit" aspectratio="t" text="t"/>
          </v:rect>
          <v:shape id="Serbest Form 5" o:spid="_x0000_s4103" style="position:absolute;left:33432;top:31242;width:43307;height:46609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" path="m,2936l2728,1469,,,,2936xe" fillcolor="black [3213]" stroked="f">
            <v:path arrowok="t" o:connecttype="custom" o:connectlocs="0,4660900;4330700,2332038;0,0;0,4660900" o:connectangles="0,0,0,0"/>
          </v:shape>
          <v:shape id="Serbest Form 6" o:spid="_x0000_s4102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" path="m1026,l,640r1026,639l1026,xe" fillcolor="black [3213]" stroked="f">
            <v:path arrowok="t" o:connecttype="custom" o:connectlocs="1628775,0;0,1016000;1628775,2030413;1628775,0" o:connectangles="0,0,0,0"/>
          </v:shape>
          <v:shape id="Serbest Form 7" o:spid="_x0000_s4101" style="position:absolute;width:67770;height:56733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" path="m4254,l,2,,3677,4254,1056,4254,xe" fillcolor="#38bdbb [3204]" stroked="f">
            <v:path arrowok="t" o:connecttype="custom" o:connectlocs="6777035,0;0,3086;0,5673309;6777035,1629321;6777035,0" o:connectangles="0,0,0,0,0"/>
          </v:shape>
          <v:shape id="Serbest Form 8" o:spid="_x0000_s4100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" path="m1157,1850r910,-564l,,,1850r1157,xe" fillcolor="#38bdbb [3204]" stroked="f">
            <v:path arrowok="t" o:connecttype="custom" o:connectlocs="1836738,2936875;3281363,2041525;0,0;0,2936875;1836738,2936875" o:connectangles="0,0,0,0,0"/>
          </v:shape>
          <v:shape id="Serbest Form 9" o:spid="_x0000_s4099" style="position:absolute;left:79819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" path="m598,r707,l1305,1184,,372,598,xe" fillcolor="#38bdbb [3204]" stroked="f">
            <v:path arrowok="t" o:connecttype="custom" o:connectlocs="949325,0;2071688,0;2071688,1879600;0,590550;949325,0" o:connectangles="0,0,0,0,0"/>
          </v:shape>
          <v:shape id="Serbest Form: Şekil 15" o:spid="_x0000_s4098" alt="d" style="position:absolute;left:67722;top:190;width:32814;height:61532;visibility:visible;v-text-anchor:middle" coordsize="3341687,6153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" adj="0,,0" path="m3340100,3933825l1586,6143626r3338514,l3340100,3933825xm,l3173,r,2209799l3341684,r3,l3341687,6153151,,6153151,,xe" stroked="f" strokeweight="1pt">
            <v:fill r:id="rId1" o:title="d" recolor="t" rotate="t" type="frame"/>
            <v:stroke joinstyle="miter"/>
            <v:formulas/>
            <v:path arrowok="t" o:connecttype="custom" o:connectlocs="3279805,3933825;1557,6143626;3279805,6143626;0,0;3116,0;3116,2209799;3281360,0;3281363,0;3281363,6153151;0,6153151" o:connectangles="0,0,0,0,0,0,0,0,0,0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E3B"/>
    <w:multiLevelType w:val="hybridMultilevel"/>
    <w:tmpl w:val="E532398C"/>
    <w:lvl w:ilvl="0" w:tplc="29761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CD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E48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A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B8B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61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62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828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2B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0D6C88"/>
    <w:multiLevelType w:val="hybridMultilevel"/>
    <w:tmpl w:val="B798C908"/>
    <w:lvl w:ilvl="0" w:tplc="AEB0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2F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A7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C1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E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C7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3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62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D00AA0"/>
    <w:multiLevelType w:val="hybridMultilevel"/>
    <w:tmpl w:val="AE1AC28A"/>
    <w:lvl w:ilvl="0" w:tplc="A70C2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363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6E4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E5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21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EF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C8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A8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8B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0F4F9B"/>
    <w:multiLevelType w:val="hybridMultilevel"/>
    <w:tmpl w:val="481A9358"/>
    <w:lvl w:ilvl="0" w:tplc="358CC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4EE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2D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CD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04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0E6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40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02F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0B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DC109E"/>
    <w:multiLevelType w:val="hybridMultilevel"/>
    <w:tmpl w:val="79BCAF98"/>
    <w:lvl w:ilvl="0" w:tplc="D73CC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63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0B6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20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25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6C0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B2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01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8D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CD0D3D"/>
    <w:multiLevelType w:val="hybridMultilevel"/>
    <w:tmpl w:val="02527B20"/>
    <w:lvl w:ilvl="0" w:tplc="08307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CA7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3AB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86F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CE45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8CDC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C46E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86A7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ED4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5457F14"/>
    <w:multiLevelType w:val="hybridMultilevel"/>
    <w:tmpl w:val="D858441E"/>
    <w:lvl w:ilvl="0" w:tplc="BF9A3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EE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20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30A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3E2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361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42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B29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96E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A030CF"/>
    <w:multiLevelType w:val="hybridMultilevel"/>
    <w:tmpl w:val="88C09DC0"/>
    <w:lvl w:ilvl="0" w:tplc="650AA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E0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A0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28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C8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E5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66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AE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AE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B192043"/>
    <w:multiLevelType w:val="hybridMultilevel"/>
    <w:tmpl w:val="AC92E446"/>
    <w:lvl w:ilvl="0" w:tplc="D2EEA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CF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E0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2C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87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29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6B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09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02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F24234A"/>
    <w:multiLevelType w:val="hybridMultilevel"/>
    <w:tmpl w:val="1450AAFA"/>
    <w:lvl w:ilvl="0" w:tplc="E09E9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EF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40A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A5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36B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7CF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0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A1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6C2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8C63079"/>
    <w:multiLevelType w:val="hybridMultilevel"/>
    <w:tmpl w:val="AE4C0FC2"/>
    <w:lvl w:ilvl="0" w:tplc="D9145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EA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27B0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2F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23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D25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6F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8A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63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084590"/>
    <w:multiLevelType w:val="hybridMultilevel"/>
    <w:tmpl w:val="CC14B484"/>
    <w:lvl w:ilvl="0" w:tplc="9E165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0A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84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4D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24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341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9ED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DAB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6B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2AA48DB"/>
    <w:multiLevelType w:val="hybridMultilevel"/>
    <w:tmpl w:val="55483DCA"/>
    <w:lvl w:ilvl="0" w:tplc="EAE26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FE9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AB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09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84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A0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4F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61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6F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7F07EA7"/>
    <w:multiLevelType w:val="hybridMultilevel"/>
    <w:tmpl w:val="5EC88C52"/>
    <w:lvl w:ilvl="0" w:tplc="A2F62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A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8F9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DA9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A7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A0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69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21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22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D33451"/>
    <w:multiLevelType w:val="hybridMultilevel"/>
    <w:tmpl w:val="AC5A9812"/>
    <w:lvl w:ilvl="0" w:tplc="5FACB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9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6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86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42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22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14F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4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586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E571C44"/>
    <w:multiLevelType w:val="hybridMultilevel"/>
    <w:tmpl w:val="427C145C"/>
    <w:lvl w:ilvl="0" w:tplc="62F48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CEF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2E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89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08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24B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02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00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92C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1224604"/>
    <w:multiLevelType w:val="hybridMultilevel"/>
    <w:tmpl w:val="999EB9C0"/>
    <w:lvl w:ilvl="0" w:tplc="7CDA3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7A2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AAC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AC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C6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85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9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043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8A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6D3374A"/>
    <w:multiLevelType w:val="hybridMultilevel"/>
    <w:tmpl w:val="85E294D6"/>
    <w:lvl w:ilvl="0" w:tplc="3E604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4A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82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4E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EF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4F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742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ED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EB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9B54C8C"/>
    <w:multiLevelType w:val="hybridMultilevel"/>
    <w:tmpl w:val="D16EF8CE"/>
    <w:lvl w:ilvl="0" w:tplc="B38C8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28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E051A">
      <w:start w:val="234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04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E0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186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845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AE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26E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1E7F67"/>
    <w:multiLevelType w:val="hybridMultilevel"/>
    <w:tmpl w:val="CE5AC7FA"/>
    <w:lvl w:ilvl="0" w:tplc="49780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41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E5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AC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2E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68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8D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25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A41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34348DE"/>
    <w:multiLevelType w:val="hybridMultilevel"/>
    <w:tmpl w:val="5F1E7272"/>
    <w:lvl w:ilvl="0" w:tplc="DB3E8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46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AEA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29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D4E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ED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E2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0EA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80A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9467EE2"/>
    <w:multiLevelType w:val="hybridMultilevel"/>
    <w:tmpl w:val="FD006F82"/>
    <w:lvl w:ilvl="0" w:tplc="57D04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0F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2F1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49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E6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941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0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43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8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9AA6C48"/>
    <w:multiLevelType w:val="hybridMultilevel"/>
    <w:tmpl w:val="8AB6D028"/>
    <w:lvl w:ilvl="0" w:tplc="11A40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84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6F7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C1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4F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E3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0F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4E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9C8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DC32138"/>
    <w:multiLevelType w:val="hybridMultilevel"/>
    <w:tmpl w:val="5518CAEE"/>
    <w:lvl w:ilvl="0" w:tplc="985A2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C07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EA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966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0E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88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DE3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46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EB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2AB61E2"/>
    <w:multiLevelType w:val="hybridMultilevel"/>
    <w:tmpl w:val="D09C9EA8"/>
    <w:lvl w:ilvl="0" w:tplc="31A04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A2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45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84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0E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2F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E8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05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EB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97C6236"/>
    <w:multiLevelType w:val="hybridMultilevel"/>
    <w:tmpl w:val="05D4E700"/>
    <w:lvl w:ilvl="0" w:tplc="9CB2C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E0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C02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464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E6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C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E6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24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28F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5"/>
  </w:num>
  <w:num w:numId="3">
    <w:abstractNumId w:val="12"/>
  </w:num>
  <w:num w:numId="4">
    <w:abstractNumId w:val="15"/>
  </w:num>
  <w:num w:numId="5">
    <w:abstractNumId w:val="22"/>
  </w:num>
  <w:num w:numId="6">
    <w:abstractNumId w:val="2"/>
  </w:num>
  <w:num w:numId="7">
    <w:abstractNumId w:val="25"/>
  </w:num>
  <w:num w:numId="8">
    <w:abstractNumId w:val="8"/>
  </w:num>
  <w:num w:numId="9">
    <w:abstractNumId w:val="1"/>
  </w:num>
  <w:num w:numId="10">
    <w:abstractNumId w:val="19"/>
  </w:num>
  <w:num w:numId="11">
    <w:abstractNumId w:val="11"/>
  </w:num>
  <w:num w:numId="12">
    <w:abstractNumId w:val="24"/>
  </w:num>
  <w:num w:numId="13">
    <w:abstractNumId w:val="17"/>
  </w:num>
  <w:num w:numId="14">
    <w:abstractNumId w:val="6"/>
  </w:num>
  <w:num w:numId="15">
    <w:abstractNumId w:val="14"/>
  </w:num>
  <w:num w:numId="16">
    <w:abstractNumId w:val="3"/>
  </w:num>
  <w:num w:numId="17">
    <w:abstractNumId w:val="16"/>
  </w:num>
  <w:num w:numId="18">
    <w:abstractNumId w:val="0"/>
  </w:num>
  <w:num w:numId="19">
    <w:abstractNumId w:val="20"/>
  </w:num>
  <w:num w:numId="20">
    <w:abstractNumId w:val="21"/>
  </w:num>
  <w:num w:numId="21">
    <w:abstractNumId w:val="10"/>
  </w:num>
  <w:num w:numId="22">
    <w:abstractNumId w:val="4"/>
  </w:num>
  <w:num w:numId="23">
    <w:abstractNumId w:val="13"/>
  </w:num>
  <w:num w:numId="24">
    <w:abstractNumId w:val="9"/>
  </w:num>
  <w:num w:numId="25">
    <w:abstractNumId w:val="7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stylePaneFormatFilter w:val="7804"/>
  <w:stylePaneSortMethod w:val="0000"/>
  <w:defaultTabStop w:val="720"/>
  <w:hyphenationZone w:val="425"/>
  <w:characterSpacingControl w:val="doNotCompress"/>
  <w:hdrShapeDefaults>
    <o:shapedefaults v:ext="edit" spidmax="11266" stroke="f"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638CA"/>
    <w:rsid w:val="000733C0"/>
    <w:rsid w:val="00073478"/>
    <w:rsid w:val="0009495B"/>
    <w:rsid w:val="000A4C25"/>
    <w:rsid w:val="00171385"/>
    <w:rsid w:val="00180323"/>
    <w:rsid w:val="001969C1"/>
    <w:rsid w:val="001E6818"/>
    <w:rsid w:val="00222259"/>
    <w:rsid w:val="002313EB"/>
    <w:rsid w:val="002336C8"/>
    <w:rsid w:val="002341A7"/>
    <w:rsid w:val="002457F5"/>
    <w:rsid w:val="00280BB9"/>
    <w:rsid w:val="00282B17"/>
    <w:rsid w:val="002A2C31"/>
    <w:rsid w:val="002C09AF"/>
    <w:rsid w:val="00300B32"/>
    <w:rsid w:val="003220D2"/>
    <w:rsid w:val="003238D8"/>
    <w:rsid w:val="00337578"/>
    <w:rsid w:val="00394730"/>
    <w:rsid w:val="003B4E43"/>
    <w:rsid w:val="003C738F"/>
    <w:rsid w:val="003E0E17"/>
    <w:rsid w:val="003E5CA4"/>
    <w:rsid w:val="00402E5B"/>
    <w:rsid w:val="00425D46"/>
    <w:rsid w:val="004420DF"/>
    <w:rsid w:val="00443081"/>
    <w:rsid w:val="00473DD2"/>
    <w:rsid w:val="00473E6D"/>
    <w:rsid w:val="004B636B"/>
    <w:rsid w:val="004B79BF"/>
    <w:rsid w:val="004D2F0E"/>
    <w:rsid w:val="004D566C"/>
    <w:rsid w:val="004D5B70"/>
    <w:rsid w:val="00502AA7"/>
    <w:rsid w:val="00512094"/>
    <w:rsid w:val="00523855"/>
    <w:rsid w:val="00547AA9"/>
    <w:rsid w:val="005527E2"/>
    <w:rsid w:val="005537B1"/>
    <w:rsid w:val="0057590C"/>
    <w:rsid w:val="005B7230"/>
    <w:rsid w:val="005E02C7"/>
    <w:rsid w:val="005E2F51"/>
    <w:rsid w:val="006056EC"/>
    <w:rsid w:val="00640655"/>
    <w:rsid w:val="00644F02"/>
    <w:rsid w:val="00696654"/>
    <w:rsid w:val="006A307A"/>
    <w:rsid w:val="006B04B2"/>
    <w:rsid w:val="006B56F1"/>
    <w:rsid w:val="006D49BF"/>
    <w:rsid w:val="006F51BE"/>
    <w:rsid w:val="00717FC7"/>
    <w:rsid w:val="007349EA"/>
    <w:rsid w:val="00775B81"/>
    <w:rsid w:val="007C30ED"/>
    <w:rsid w:val="007D2142"/>
    <w:rsid w:val="007E00D9"/>
    <w:rsid w:val="007E6E85"/>
    <w:rsid w:val="00805270"/>
    <w:rsid w:val="008278D8"/>
    <w:rsid w:val="00833F9A"/>
    <w:rsid w:val="00845CBB"/>
    <w:rsid w:val="00867CE2"/>
    <w:rsid w:val="00884888"/>
    <w:rsid w:val="008A67F7"/>
    <w:rsid w:val="008C1307"/>
    <w:rsid w:val="008C2FB8"/>
    <w:rsid w:val="008D1C0D"/>
    <w:rsid w:val="008F00E3"/>
    <w:rsid w:val="00926AF2"/>
    <w:rsid w:val="009848A9"/>
    <w:rsid w:val="00985C46"/>
    <w:rsid w:val="00987C8A"/>
    <w:rsid w:val="009E3CB1"/>
    <w:rsid w:val="00A13F65"/>
    <w:rsid w:val="00A338B4"/>
    <w:rsid w:val="00A638CA"/>
    <w:rsid w:val="00AA47DE"/>
    <w:rsid w:val="00AD217A"/>
    <w:rsid w:val="00AD2AF2"/>
    <w:rsid w:val="00AF1C36"/>
    <w:rsid w:val="00B01AFC"/>
    <w:rsid w:val="00B17CBC"/>
    <w:rsid w:val="00B251F8"/>
    <w:rsid w:val="00B32908"/>
    <w:rsid w:val="00BC3FC8"/>
    <w:rsid w:val="00C73109"/>
    <w:rsid w:val="00C87039"/>
    <w:rsid w:val="00CA09D9"/>
    <w:rsid w:val="00CA1DCA"/>
    <w:rsid w:val="00CF3B20"/>
    <w:rsid w:val="00D44B2D"/>
    <w:rsid w:val="00D61355"/>
    <w:rsid w:val="00DE69A8"/>
    <w:rsid w:val="00DF23E6"/>
    <w:rsid w:val="00E514DD"/>
    <w:rsid w:val="00E55CD2"/>
    <w:rsid w:val="00E84247"/>
    <w:rsid w:val="00EE543D"/>
    <w:rsid w:val="00EF59ED"/>
    <w:rsid w:val="00EF680C"/>
    <w:rsid w:val="00EF6F91"/>
    <w:rsid w:val="00F3153D"/>
    <w:rsid w:val="00F32561"/>
    <w:rsid w:val="00F4527F"/>
    <w:rsid w:val="00F6483F"/>
    <w:rsid w:val="00FF7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lang w:val="tr-T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7DE"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3220D2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60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20D2"/>
    <w:rPr>
      <w:rFonts w:asciiTheme="majorHAnsi" w:eastAsiaTheme="majorEastAsia" w:hAnsiTheme="majorHAnsi" w:cstheme="majorBidi"/>
      <w:caps/>
      <w:kern w:val="28"/>
      <w:sz w:val="60"/>
      <w:szCs w:val="56"/>
      <w:lang w:val="en-US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2C09AF"/>
    <w:pPr>
      <w:numPr>
        <w:ilvl w:val="1"/>
      </w:numPr>
      <w:spacing w:after="160"/>
    </w:pPr>
    <w:rPr>
      <w:rFonts w:eastAsiaTheme="minorEastAsia" w:cstheme="minorBidi"/>
      <w:caps/>
      <w:sz w:val="40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2C09AF"/>
    <w:rPr>
      <w:rFonts w:eastAsiaTheme="minorEastAsia" w:cstheme="minorBidi"/>
      <w:caps/>
      <w:sz w:val="40"/>
      <w:szCs w:val="22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Trnak">
    <w:name w:val="Quote"/>
    <w:basedOn w:val="Normal"/>
    <w:next w:val="Normal"/>
    <w:link w:val="TrnakChar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TrnakChar">
    <w:name w:val="Tırnak Char"/>
    <w:basedOn w:val="VarsaylanParagrafYazTipi"/>
    <w:link w:val="Trnak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stbilgi">
    <w:name w:val="header"/>
    <w:basedOn w:val="Normal"/>
    <w:link w:val="stbilgiChar"/>
    <w:uiPriority w:val="99"/>
    <w:semiHidden/>
    <w:rsid w:val="00F4527F"/>
    <w:pPr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84888"/>
  </w:style>
  <w:style w:type="paragraph" w:styleId="Altbilgi">
    <w:name w:val="footer"/>
    <w:basedOn w:val="Normal"/>
    <w:link w:val="AltbilgiChar"/>
    <w:uiPriority w:val="99"/>
    <w:semiHidden/>
    <w:rsid w:val="00F4527F"/>
    <w:pPr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84888"/>
  </w:style>
  <w:style w:type="table" w:styleId="TabloKlavuzu">
    <w:name w:val="Table Grid"/>
    <w:basedOn w:val="NormalTablo"/>
    <w:uiPriority w:val="39"/>
    <w:rsid w:val="008848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4D2F0E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PlainTable1">
    <w:name w:val="Plain Table 1"/>
    <w:basedOn w:val="NormalTablo"/>
    <w:uiPriority w:val="41"/>
    <w:rsid w:val="001E68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Girinti">
    <w:name w:val="Girinti"/>
    <w:basedOn w:val="Normal"/>
    <w:link w:val="GirintiKrkt"/>
    <w:uiPriority w:val="13"/>
    <w:qFormat/>
    <w:rsid w:val="008C1307"/>
    <w:pPr>
      <w:spacing w:before="200" w:after="280"/>
      <w:ind w:left="964"/>
    </w:pPr>
    <w:rPr>
      <w:color w:val="FFFFFF" w:themeColor="background1"/>
    </w:rPr>
  </w:style>
  <w:style w:type="character" w:customStyle="1" w:styleId="GirintiKrkt">
    <w:name w:val="Girinti Krkt"/>
    <w:basedOn w:val="VarsaylanParagrafYazTipi"/>
    <w:link w:val="Girinti"/>
    <w:uiPriority w:val="13"/>
    <w:rsid w:val="008C1307"/>
    <w:rPr>
      <w:color w:val="FFFFFF" w:themeColor="background1"/>
      <w:lang w:val="en-US"/>
    </w:rPr>
  </w:style>
  <w:style w:type="paragraph" w:styleId="ListeParagraf">
    <w:name w:val="List Paragraph"/>
    <w:basedOn w:val="Normal"/>
    <w:uiPriority w:val="34"/>
    <w:qFormat/>
    <w:rsid w:val="00EF6F91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502A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tr-TR"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099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18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5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3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17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30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91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00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33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283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04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7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4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9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75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66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89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70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86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829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608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63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24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8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80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58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6996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45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16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2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59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6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9943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38301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002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28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854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716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438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779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18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ay\Downloads\tf89521590_win32.dotx" TargetMode="External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973A48-8953-4D9D-9088-2721A0B1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tf89521590_win32</Template>
  <TotalTime>9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Silentall.Com Team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koray</dc:creator>
  <cp:lastModifiedBy>koray</cp:lastModifiedBy>
  <cp:revision>5</cp:revision>
  <dcterms:created xsi:type="dcterms:W3CDTF">2020-09-10T14:56:00Z</dcterms:created>
  <dcterms:modified xsi:type="dcterms:W3CDTF">2020-09-14T08:07:00Z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